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9E0" w:rsidRDefault="00CF69E0" w:rsidP="000447B4">
      <w:pPr>
        <w:rPr>
          <w:lang w:val="en-US"/>
        </w:rPr>
      </w:pPr>
      <w:bookmarkStart w:id="0" w:name="_GoBack"/>
      <w:bookmarkEnd w:id="0"/>
    </w:p>
    <w:p w:rsidR="00CF69E0" w:rsidRDefault="00CF69E0" w:rsidP="000447B4">
      <w:pPr>
        <w:rPr>
          <w:lang w:val="en-US"/>
        </w:rPr>
      </w:pPr>
    </w:p>
    <w:p w:rsidR="00CF69E0" w:rsidRDefault="00CF69E0" w:rsidP="000447B4">
      <w:pPr>
        <w:rPr>
          <w:lang w:val="en-US"/>
        </w:rPr>
      </w:pPr>
    </w:p>
    <w:p w:rsidR="00CF69E0" w:rsidRPr="007408B3" w:rsidRDefault="00CF69E0" w:rsidP="00EA5A52">
      <w:pPr>
        <w:jc w:val="center"/>
        <w:rPr>
          <w:rFonts w:ascii="Times New Roman" w:hAnsi="Times New Roman"/>
          <w:sz w:val="32"/>
          <w:szCs w:val="32"/>
          <w:lang w:val="en-US"/>
        </w:rPr>
      </w:pPr>
      <w:r w:rsidRPr="007408B3">
        <w:rPr>
          <w:rFonts w:ascii="Times New Roman" w:hAnsi="Times New Roman"/>
          <w:sz w:val="32"/>
          <w:szCs w:val="32"/>
        </w:rPr>
        <w:t xml:space="preserve">Консультация  для родителей </w:t>
      </w:r>
    </w:p>
    <w:p w:rsidR="00CF69E0" w:rsidRPr="007408B3" w:rsidRDefault="00CF69E0" w:rsidP="00EA5A52">
      <w:pPr>
        <w:jc w:val="center"/>
        <w:rPr>
          <w:rFonts w:ascii="Times New Roman" w:hAnsi="Times New Roman"/>
          <w:sz w:val="32"/>
          <w:szCs w:val="32"/>
        </w:rPr>
      </w:pPr>
      <w:r w:rsidRPr="007408B3">
        <w:rPr>
          <w:rFonts w:ascii="Times New Roman" w:hAnsi="Times New Roman"/>
          <w:sz w:val="32"/>
          <w:szCs w:val="32"/>
        </w:rPr>
        <w:t>«Самостоятельность ребёнка. Её границы».</w:t>
      </w:r>
    </w:p>
    <w:p w:rsidR="00CF69E0" w:rsidRPr="007408B3" w:rsidRDefault="00CF69E0" w:rsidP="004D56C2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Я  сама  помыла   ручки</w:t>
      </w:r>
    </w:p>
    <w:p w:rsidR="00CF69E0" w:rsidRPr="007408B3" w:rsidRDefault="00CF69E0" w:rsidP="004D56C2">
      <w:pPr>
        <w:tabs>
          <w:tab w:val="left" w:pos="7755"/>
        </w:tabs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И  сама  надену  брючки.</w:t>
      </w:r>
    </w:p>
    <w:p w:rsidR="00CF69E0" w:rsidRPr="007408B3" w:rsidRDefault="00CF69E0" w:rsidP="004D56C2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Уложила  в койку  мишку</w:t>
      </w:r>
    </w:p>
    <w:p w:rsidR="00CF69E0" w:rsidRPr="007408B3" w:rsidRDefault="00CF69E0" w:rsidP="004D56C2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И  на лбу  набила   шишку.</w:t>
      </w:r>
    </w:p>
    <w:p w:rsidR="00CF69E0" w:rsidRPr="007408B3" w:rsidRDefault="00CF69E0" w:rsidP="004D56C2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Утром  я   поела  кашку</w:t>
      </w:r>
    </w:p>
    <w:p w:rsidR="00CF69E0" w:rsidRPr="007408B3" w:rsidRDefault="00CF69E0" w:rsidP="004D56C2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И  сама  помыла  чашку.</w:t>
      </w:r>
    </w:p>
    <w:p w:rsidR="00CF69E0" w:rsidRPr="007408B3" w:rsidRDefault="00CF69E0" w:rsidP="004D56C2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Можно  я  сложу  игрушки</w:t>
      </w:r>
    </w:p>
    <w:p w:rsidR="00CF69E0" w:rsidRPr="007408B3" w:rsidRDefault="00CF69E0" w:rsidP="004D56C2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>И  пойду  играть  к  подружке?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    Часто, по разным причинам – из-за отсутствия времени, неуверенности в силах ребенка – мы стремимся сделать все за него сами. Но действительно ли мы оказываем ребенку помощь?  Может ли ребенок быть самостоятельным?   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    Самостоятельность – это ценное качество, необходимое человеку в жизни, воспитывать его необходимо с раннего детства. Очень часто они стремятся выполнять различные действия самостоятельно. И нам, взрослым, важно поддержать их в этом.   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     Современная начальная школа предъявляет высокие требования к уровню готовности детей к школьному обучению. Детский сад, являясь первой ступенью в системе образования, выполняет важную функцию подготовки детей к школе. Оттого, насколько качественно и своевременно дошкольник будет подготовлен к школе, во многом зависит успешность его дальнейшего обучения. Среди качеств будущего школьника, исследователи особо выделяют самостоятельность ребёнка, т.к. она способствует развитию его личности в целом.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    Как отмечал Л. А. Венгер, взрослые учат детей не деятельности, а только действиям. Чем это плохо? На уровне действия процесс всегда прекращается, а на уровне деятельности продолжается как творческий и самостоятельный. Только тогда мы получаем эффект развития.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  <w:lang w:val="en-US"/>
        </w:rPr>
        <w:t>C</w:t>
      </w:r>
      <w:r w:rsidRPr="007408B3">
        <w:rPr>
          <w:rFonts w:ascii="Times New Roman" w:hAnsi="Times New Roman"/>
          <w:sz w:val="24"/>
          <w:szCs w:val="24"/>
        </w:rPr>
        <w:t>егодня ребёнок не мотивирован на реализацию разных видов деятельности, не ставит самостоятельных целей, а лишь по итогам проводимой с ним работы овладевает некоторыми способами действия. Самостоятельность ребёнка в деятельности проявляется при её выборе и осуществлении, при постановке целей, определении и разрешении задач; при обобщении и переносе способов действий, а не при послушном выполнении поставленного кем-то задания.</w:t>
      </w:r>
      <w:r w:rsidRPr="007408B3">
        <w:rPr>
          <w:rFonts w:ascii="Times New Roman" w:hAnsi="Times New Roman"/>
          <w:sz w:val="24"/>
          <w:szCs w:val="24"/>
          <w:lang w:val="en-US"/>
        </w:rPr>
        <w:t>C</w:t>
      </w:r>
      <w:r w:rsidRPr="007408B3">
        <w:rPr>
          <w:rFonts w:ascii="Times New Roman" w:hAnsi="Times New Roman"/>
          <w:sz w:val="24"/>
          <w:szCs w:val="24"/>
        </w:rPr>
        <w:t>амостоятельный ребёнок – тот, который сам ставит себе цели и может их добиваться.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Проблема формирования у детей самостоятельности была и остается одной из самых актуальных. 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>Волевые качества личности являются стержневой стороной характера человека, и их воспитанию должно быть уделено серьезное внимание. В деятельности и в коллективе сверстников у дошкольника в первую очередь должны формироваться такие волевые черты характера, как самостоятельность, уверенность в своих силах, настойчивость, выдержка.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Самостоятельностьобеспечивает: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Формирование самостоятельности дошкольника способствует развитию его личности в целом.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>Отличительной особенностью самостоятельности детей старшей группы является ее организованность. Инициатива ребят направляется уже на то, чтобы действовать по-своему, т.е. вопреки требованиям взрослых. Дети старшего дошкольного возраста могут и умеют направлять свою инициативу на то, чтобы лучше и быстрее выполнять порученное им или задуманное ими дело в соответствии с требованиями старших.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  Ребёнка, который ещё слабо владеет нужными навыками, следует чаще упражнять в трудовых действиях; неуверенного надо поддержать, убедить, что неудача временная, и если постараться, то всё получится. Робких, безынициативных нужно чаще ставить в такие условия, когда они сами должны будут находить выход из создавшегося положения, проявлять самостоятельность. Детей, постоянно стремящихся стать лидерами, следует вовлекать в такие ситуации, в которых они оказывались бы в подчинённом положении, объединять для работы с теми, кто умеет не только трудиться, но и быть хорошим организатором.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  Чтобы дети старшего дошкольного возраста научились по собственной инициативе находить применение своим силам, следует  на первых порах давать им конкретные  задания, поручения, например, вылить воду из мыльниц и положить просушить, стереть пыль со шкафов, вымыть комнатные растения. Такие задания нужно давать детям до тех пор, пока они не научились выполнять их самостоятельно. В дальнейшем руководство  ребят должно состоять в том, что взрослый, не приказывая им прямо, но учитывая их знания, умения, опыт, побуждает их самих подумать, что и как нужно сделать. Так у детей формируется наблюдательность, сообразительность, внимательность.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 xml:space="preserve">   Необходимо учить дошкольников в процессе труда общаться спокойно, дружелюбно, вежливо не только при взрослых, но и в их отсутствие. Дети должны уметь контролировать свое поведение, оценивать поступки, доброжелательно и правильно на них реагировать. Взрослый  постоянно напоминает, как нужно себя нести, объясняет, выносит порицания. Но следует помнить, что нравоучительными беседами на этические темы злоупотреблять не следует, так как это вызывает у детей негативное отношение к взрослому. Лучше использовать положительные примеры поведения детей, художественную литературу.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  <w:lang w:val="en-US"/>
        </w:rPr>
      </w:pP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>Дети старшего дошкольного возраста могут выполнять следующие виды работ: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1. Содержать в порядке свои игрушки, настольные игры; протирать их сырой тряпкой; мыть некоторые игрушки (целлулоидные, резиновые).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2. Протирать мебель (вместе с кем-то из взрослых).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3. Стирать одежду для кукол, мелкие личные вещи (носовые платки, носки, ленточки), салфетки для хлебницы и т.п.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4. Накрывать на стол, убирать посуду после еды; мыть ложки, чашки и другую посуду после завтрака.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5. Подметать сырым веником пол в комнате, небольшой метлой дорожку во дворе.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6. Помогать взрослым в приготовлении пищи: чистить варёный картофель, резать варёные овощи для винегрета, мыть овощи, делать пирожки, печенье; собирать и чистить ягоды.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7. Оказывать посильную помощь в разных хозяйственных делах: повесить или снять с верёвки небольшое по размеру бельё, помочь нести сумку с покупками, покупать хлеб, принести, отнести вещь, поднять упавшую.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8. Приносить воду в небольших ведёрках, колотые дрова.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9. Проявлять заботу о младших брате, сестре (помогать одеваться, гулять, играть, спеть песенку, прочитать наизусть стихотворение).</w:t>
      </w:r>
    </w:p>
    <w:p w:rsidR="00CF69E0" w:rsidRPr="007408B3" w:rsidRDefault="00CF69E0" w:rsidP="000447B4">
      <w:pPr>
        <w:rPr>
          <w:rFonts w:ascii="Times New Roman" w:hAnsi="Times New Roman"/>
          <w:b/>
          <w:i/>
          <w:sz w:val="24"/>
          <w:szCs w:val="24"/>
        </w:rPr>
      </w:pPr>
      <w:r w:rsidRPr="007408B3">
        <w:rPr>
          <w:rFonts w:ascii="Times New Roman" w:hAnsi="Times New Roman"/>
          <w:b/>
          <w:i/>
          <w:sz w:val="24"/>
          <w:szCs w:val="24"/>
        </w:rPr>
        <w:t xml:space="preserve"> 10. Оказывать внимание и помощь бабушке, дедушке, маме и папе, пожилым людям 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>Библиография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>Мухина В.С. Детская психология: (Учеб.Для пед. ин-тов) / Под ред. Л.А.Венгера - М.: Просвещение, 1985.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>Цукерман Г.А., Елизаров Н.В. О детской самостоятельности // Вопросы психологии. - М., 1990. - №6. - С. 10-21.</w:t>
      </w:r>
    </w:p>
    <w:p w:rsidR="00CF69E0" w:rsidRPr="007408B3" w:rsidRDefault="00CF69E0" w:rsidP="000447B4">
      <w:pPr>
        <w:rPr>
          <w:rFonts w:ascii="Times New Roman" w:hAnsi="Times New Roman"/>
          <w:sz w:val="24"/>
          <w:szCs w:val="24"/>
        </w:rPr>
      </w:pPr>
      <w:r w:rsidRPr="007408B3">
        <w:rPr>
          <w:rFonts w:ascii="Times New Roman" w:hAnsi="Times New Roman"/>
          <w:sz w:val="24"/>
          <w:szCs w:val="24"/>
        </w:rPr>
        <w:t>Черепанова, И.Б. Дети взрослеют в труде / И.Б. Черепанова. - М.: Педагогика, 1990, - 174,[1] с. - (Педагогика - родителям).</w:t>
      </w:r>
    </w:p>
    <w:p w:rsidR="00CF69E0" w:rsidRPr="007408B3" w:rsidRDefault="00CF69E0">
      <w:pPr>
        <w:rPr>
          <w:rFonts w:ascii="Times New Roman" w:hAnsi="Times New Roman"/>
          <w:sz w:val="24"/>
          <w:szCs w:val="24"/>
        </w:rPr>
      </w:pPr>
    </w:p>
    <w:sectPr w:rsidR="00CF69E0" w:rsidRPr="007408B3" w:rsidSect="0086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FBA"/>
    <w:rsid w:val="000447B4"/>
    <w:rsid w:val="001B2FBA"/>
    <w:rsid w:val="00220708"/>
    <w:rsid w:val="004D56C2"/>
    <w:rsid w:val="00703F76"/>
    <w:rsid w:val="00725129"/>
    <w:rsid w:val="007408B3"/>
    <w:rsid w:val="00860056"/>
    <w:rsid w:val="008F43B2"/>
    <w:rsid w:val="00923B99"/>
    <w:rsid w:val="00A34687"/>
    <w:rsid w:val="00C16827"/>
    <w:rsid w:val="00CF69E0"/>
    <w:rsid w:val="00EA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D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5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3</Pages>
  <Words>942</Words>
  <Characters>5373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8</cp:revision>
  <dcterms:created xsi:type="dcterms:W3CDTF">2012-12-22T21:49:00Z</dcterms:created>
  <dcterms:modified xsi:type="dcterms:W3CDTF">2015-02-02T09:10:00Z</dcterms:modified>
</cp:coreProperties>
</file>